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37F95" w14:textId="55D46A4B" w:rsidR="00572AF6" w:rsidRDefault="00572AF6" w:rsidP="00572AF6">
      <w:pPr>
        <w:pStyle w:val="Heading1"/>
        <w:jc w:val="center"/>
      </w:pPr>
      <w:r>
        <w:t>Rental Assistance Caseload Assignments</w:t>
      </w:r>
    </w:p>
    <w:p w14:paraId="17693369" w14:textId="19C93FB1" w:rsidR="00FF5FFE" w:rsidRDefault="00572AF6" w:rsidP="00C1475E">
      <w:pPr>
        <w:pStyle w:val="Heading1"/>
        <w:jc w:val="center"/>
      </w:pPr>
      <w:r>
        <w:t xml:space="preserve">as of </w:t>
      </w:r>
      <w:r w:rsidR="000B73EB">
        <w:t>0</w:t>
      </w:r>
      <w:r w:rsidR="00DA3EF5">
        <w:t>8</w:t>
      </w:r>
      <w:r w:rsidR="000B73EB">
        <w:t>/0</w:t>
      </w:r>
      <w:r w:rsidR="00915C4F">
        <w:t>1</w:t>
      </w:r>
      <w:r w:rsidR="000B73EB">
        <w:t>/2026</w:t>
      </w:r>
    </w:p>
    <w:tbl>
      <w:tblPr>
        <w:tblStyle w:val="TableGrid"/>
        <w:tblW w:w="7766" w:type="dxa"/>
        <w:tblLook w:val="04A0" w:firstRow="1" w:lastRow="0" w:firstColumn="1" w:lastColumn="0" w:noHBand="0" w:noVBand="1"/>
      </w:tblPr>
      <w:tblGrid>
        <w:gridCol w:w="3883"/>
        <w:gridCol w:w="3883"/>
      </w:tblGrid>
      <w:tr w:rsidR="00572AF6" w14:paraId="52781629" w14:textId="77777777" w:rsidTr="00572AF6">
        <w:tc>
          <w:tcPr>
            <w:tcW w:w="3883" w:type="dxa"/>
          </w:tcPr>
          <w:p w14:paraId="78FDB374" w14:textId="3B3F298E" w:rsidR="00572AF6" w:rsidRDefault="00572AF6" w:rsidP="00E60B97">
            <w:r>
              <w:t xml:space="preserve">Kelly Triolo – </w:t>
            </w:r>
            <w:r w:rsidRPr="00B20CA1">
              <w:rPr>
                <w:b/>
                <w:bCs/>
              </w:rPr>
              <w:t>Rental Assistance Program</w:t>
            </w:r>
            <w:r>
              <w:rPr>
                <w:b/>
                <w:bCs/>
              </w:rPr>
              <w:t>s</w:t>
            </w:r>
            <w:r w:rsidRPr="00B20CA1">
              <w:rPr>
                <w:b/>
                <w:bCs/>
              </w:rPr>
              <w:t xml:space="preserve"> </w:t>
            </w:r>
            <w:proofErr w:type="spellStart"/>
            <w:r w:rsidRPr="00B20CA1">
              <w:rPr>
                <w:b/>
                <w:bCs/>
              </w:rPr>
              <w:t>Mgr</w:t>
            </w:r>
            <w:proofErr w:type="spellEnd"/>
          </w:p>
        </w:tc>
        <w:tc>
          <w:tcPr>
            <w:tcW w:w="3883" w:type="dxa"/>
          </w:tcPr>
          <w:p w14:paraId="3DD89EC6" w14:textId="7D472C3D" w:rsidR="00572AF6" w:rsidRDefault="00764EBE" w:rsidP="00E60B97">
            <w:hyperlink r:id="rId7" w:history="1">
              <w:r w:rsidRPr="004F241A">
                <w:rPr>
                  <w:rStyle w:val="Hyperlink"/>
                </w:rPr>
                <w:t>k.triolo@maricopahousing.org</w:t>
              </w:r>
            </w:hyperlink>
          </w:p>
          <w:p w14:paraId="37DA72EF" w14:textId="0B01B4E9" w:rsidR="00764EBE" w:rsidRDefault="00764EBE" w:rsidP="00E60B97"/>
        </w:tc>
      </w:tr>
      <w:tr w:rsidR="00572AF6" w14:paraId="72E5569B" w14:textId="311138DE" w:rsidTr="00572AF6">
        <w:tc>
          <w:tcPr>
            <w:tcW w:w="3883" w:type="dxa"/>
          </w:tcPr>
          <w:p w14:paraId="720F82A0" w14:textId="1EC5E330" w:rsidR="00572AF6" w:rsidRDefault="00572AF6" w:rsidP="00572AF6">
            <w:r>
              <w:t xml:space="preserve">Arely Benitez – </w:t>
            </w:r>
            <w:r w:rsidRPr="00572AF6">
              <w:rPr>
                <w:b/>
                <w:bCs/>
              </w:rPr>
              <w:t>Lead HS</w:t>
            </w:r>
          </w:p>
        </w:tc>
        <w:tc>
          <w:tcPr>
            <w:tcW w:w="3883" w:type="dxa"/>
          </w:tcPr>
          <w:p w14:paraId="58132E55" w14:textId="280317E5" w:rsidR="00572AF6" w:rsidRDefault="00572AF6" w:rsidP="00572AF6">
            <w:r>
              <w:t xml:space="preserve">Special Programs </w:t>
            </w:r>
            <w:r w:rsidRPr="0049356D">
              <w:rPr>
                <w:b/>
                <w:bCs/>
              </w:rPr>
              <w:t>and</w:t>
            </w:r>
            <w:r>
              <w:t xml:space="preserve"> HCV: A-Be</w:t>
            </w:r>
          </w:p>
        </w:tc>
      </w:tr>
      <w:tr w:rsidR="00572AF6" w14:paraId="5EDAFB61" w14:textId="77777777" w:rsidTr="00572AF6">
        <w:tc>
          <w:tcPr>
            <w:tcW w:w="3883" w:type="dxa"/>
          </w:tcPr>
          <w:p w14:paraId="39E6095A" w14:textId="332818DC" w:rsidR="00572AF6" w:rsidRDefault="00572AF6" w:rsidP="00572AF6">
            <w:r>
              <w:t xml:space="preserve">Alicia Hernandez – </w:t>
            </w:r>
            <w:r w:rsidRPr="002375D1">
              <w:rPr>
                <w:b/>
                <w:bCs/>
              </w:rPr>
              <w:t>Lead HS</w:t>
            </w:r>
          </w:p>
        </w:tc>
        <w:tc>
          <w:tcPr>
            <w:tcW w:w="3883" w:type="dxa"/>
          </w:tcPr>
          <w:p w14:paraId="4901A31A" w14:textId="0A4434D0" w:rsidR="00572AF6" w:rsidRDefault="00572AF6" w:rsidP="00572AF6">
            <w:r>
              <w:t>Bf – F</w:t>
            </w:r>
          </w:p>
        </w:tc>
      </w:tr>
      <w:tr w:rsidR="00572AF6" w14:paraId="0B4D60D1" w14:textId="77777777" w:rsidTr="00572AF6">
        <w:trPr>
          <w:trHeight w:val="161"/>
        </w:trPr>
        <w:tc>
          <w:tcPr>
            <w:tcW w:w="3883" w:type="dxa"/>
          </w:tcPr>
          <w:p w14:paraId="11EA9766" w14:textId="5D1E49E7" w:rsidR="00572AF6" w:rsidRDefault="00DA3EF5" w:rsidP="00DA3EF5">
            <w:r>
              <w:rPr>
                <w:b/>
                <w:bCs/>
              </w:rPr>
              <w:t>VACANT</w:t>
            </w:r>
          </w:p>
        </w:tc>
        <w:tc>
          <w:tcPr>
            <w:tcW w:w="3883" w:type="dxa"/>
          </w:tcPr>
          <w:p w14:paraId="6FBEF1C1" w14:textId="182AF4AE" w:rsidR="00572AF6" w:rsidRDefault="00572AF6" w:rsidP="00572AF6">
            <w:r>
              <w:t>G - L</w:t>
            </w:r>
          </w:p>
        </w:tc>
      </w:tr>
      <w:tr w:rsidR="00DA3EF5" w14:paraId="5473959A" w14:textId="77777777" w:rsidTr="00572AF6">
        <w:tc>
          <w:tcPr>
            <w:tcW w:w="3883" w:type="dxa"/>
          </w:tcPr>
          <w:p w14:paraId="6C0C1C51" w14:textId="246BAED1" w:rsidR="00DA3EF5" w:rsidRPr="00316FAA" w:rsidRDefault="00DA3EF5" w:rsidP="00DA3EF5">
            <w:r>
              <w:rPr>
                <w:b/>
                <w:bCs/>
              </w:rPr>
              <w:t>VACANT</w:t>
            </w:r>
          </w:p>
        </w:tc>
        <w:tc>
          <w:tcPr>
            <w:tcW w:w="3883" w:type="dxa"/>
          </w:tcPr>
          <w:p w14:paraId="27A7339B" w14:textId="6908FC94" w:rsidR="00DA3EF5" w:rsidRDefault="00DA3EF5" w:rsidP="00DA3EF5">
            <w:r>
              <w:t>M - R</w:t>
            </w:r>
          </w:p>
        </w:tc>
      </w:tr>
      <w:tr w:rsidR="00DA3EF5" w14:paraId="49EDC051" w14:textId="77777777" w:rsidTr="00572AF6">
        <w:tc>
          <w:tcPr>
            <w:tcW w:w="3883" w:type="dxa"/>
          </w:tcPr>
          <w:p w14:paraId="3FA43D79" w14:textId="7D88AB52" w:rsidR="00DA3EF5" w:rsidRPr="000B73EB" w:rsidRDefault="00DA3EF5" w:rsidP="00DA3EF5">
            <w:r w:rsidRPr="000B73EB">
              <w:t>Jaime Owens</w:t>
            </w:r>
          </w:p>
        </w:tc>
        <w:tc>
          <w:tcPr>
            <w:tcW w:w="3883" w:type="dxa"/>
          </w:tcPr>
          <w:p w14:paraId="1AD71FDA" w14:textId="63A616A0" w:rsidR="00DA3EF5" w:rsidRDefault="00DA3EF5" w:rsidP="00DA3EF5">
            <w:r>
              <w:t xml:space="preserve">S – Z  </w:t>
            </w:r>
          </w:p>
        </w:tc>
      </w:tr>
      <w:tr w:rsidR="00DA3EF5" w14:paraId="63718257" w14:textId="77777777" w:rsidTr="00572AF6">
        <w:tc>
          <w:tcPr>
            <w:tcW w:w="3883" w:type="dxa"/>
          </w:tcPr>
          <w:p w14:paraId="2CF1C77D" w14:textId="765C68CC" w:rsidR="00DA3EF5" w:rsidRPr="00101325" w:rsidRDefault="00DA3EF5" w:rsidP="00DA3EF5">
            <w:r>
              <w:t>Tomeka Dean</w:t>
            </w:r>
          </w:p>
        </w:tc>
        <w:tc>
          <w:tcPr>
            <w:tcW w:w="3883" w:type="dxa"/>
          </w:tcPr>
          <w:p w14:paraId="527EBEFB" w14:textId="2ACDA300" w:rsidR="00DA3EF5" w:rsidRDefault="00DA3EF5" w:rsidP="00DA3EF5">
            <w:r>
              <w:t>Waitlist Specialist,  PBV J - Z</w:t>
            </w:r>
          </w:p>
        </w:tc>
      </w:tr>
      <w:tr w:rsidR="00DA3EF5" w14:paraId="1703334D" w14:textId="77777777" w:rsidTr="00572AF6">
        <w:tc>
          <w:tcPr>
            <w:tcW w:w="3883" w:type="dxa"/>
          </w:tcPr>
          <w:p w14:paraId="600B3A0C" w14:textId="53ACD765" w:rsidR="00DA3EF5" w:rsidRPr="00101325" w:rsidRDefault="00DA3EF5" w:rsidP="00DA3EF5">
            <w:r>
              <w:t>Ines Luevano</w:t>
            </w:r>
          </w:p>
        </w:tc>
        <w:tc>
          <w:tcPr>
            <w:tcW w:w="3883" w:type="dxa"/>
          </w:tcPr>
          <w:p w14:paraId="29BEC7C9" w14:textId="27DF99A5" w:rsidR="00DA3EF5" w:rsidRDefault="00DA3EF5" w:rsidP="00DA3EF5">
            <w:r>
              <w:t xml:space="preserve">Waitlist Specialist, PBV A - I                                 </w:t>
            </w:r>
          </w:p>
        </w:tc>
      </w:tr>
      <w:tr w:rsidR="00DA3EF5" w14:paraId="7BE7C81F" w14:textId="77777777" w:rsidTr="00572AF6">
        <w:tc>
          <w:tcPr>
            <w:tcW w:w="3883" w:type="dxa"/>
          </w:tcPr>
          <w:p w14:paraId="6CB6F64A" w14:textId="4C493B21" w:rsidR="00DA3EF5" w:rsidRPr="00316FAA" w:rsidRDefault="00DA3EF5" w:rsidP="00DA3EF5">
            <w:r>
              <w:t>Incoming Portability</w:t>
            </w:r>
          </w:p>
        </w:tc>
        <w:tc>
          <w:tcPr>
            <w:tcW w:w="3883" w:type="dxa"/>
          </w:tcPr>
          <w:p w14:paraId="42135D1C" w14:textId="69206D72" w:rsidR="00DA3EF5" w:rsidRDefault="00DA3EF5" w:rsidP="00DA3EF5">
            <w:r>
              <w:t>Incoming Portability</w:t>
            </w:r>
          </w:p>
        </w:tc>
      </w:tr>
      <w:tr w:rsidR="00DA3EF5" w14:paraId="679EA72A" w14:textId="77777777" w:rsidTr="00572AF6">
        <w:tc>
          <w:tcPr>
            <w:tcW w:w="3883" w:type="dxa"/>
          </w:tcPr>
          <w:p w14:paraId="4E7E8602" w14:textId="286651D8" w:rsidR="00DA3EF5" w:rsidRPr="00316FAA" w:rsidRDefault="00DA3EF5" w:rsidP="00DA3EF5">
            <w:r>
              <w:t>Cherelle Chancellor</w:t>
            </w:r>
          </w:p>
        </w:tc>
        <w:tc>
          <w:tcPr>
            <w:tcW w:w="3883" w:type="dxa"/>
          </w:tcPr>
          <w:p w14:paraId="66E7D9E2" w14:textId="785E8742" w:rsidR="00DA3EF5" w:rsidRDefault="00DA3EF5" w:rsidP="00DA3EF5">
            <w:r>
              <w:t>FSS Specialist</w:t>
            </w:r>
          </w:p>
        </w:tc>
      </w:tr>
    </w:tbl>
    <w:p w14:paraId="7EE262B4" w14:textId="05DD9B91" w:rsidR="00672110" w:rsidRPr="00F97834" w:rsidRDefault="00CF135B" w:rsidP="00623A0A">
      <w:pPr>
        <w:rPr>
          <w:b/>
          <w:bCs/>
        </w:rPr>
      </w:pPr>
      <w:r>
        <w:t xml:space="preserve"> </w:t>
      </w:r>
      <w:r w:rsidR="00BD1BB6">
        <w:t xml:space="preserve">                                         </w:t>
      </w:r>
      <w:r w:rsidR="00BD1BB6" w:rsidRPr="00F97834">
        <w:rPr>
          <w:b/>
          <w:bCs/>
        </w:rPr>
        <w:t>Housing Specialists:</w:t>
      </w:r>
      <w:r w:rsidR="00316FAA">
        <w:rPr>
          <w:b/>
          <w:bCs/>
        </w:rPr>
        <w:t xml:space="preserve"> </w:t>
      </w:r>
      <w:r w:rsidR="00672110">
        <w:rPr>
          <w:b/>
          <w:bCs/>
        </w:rPr>
        <w:t>Phone: 602-744-4(</w:t>
      </w:r>
      <w:proofErr w:type="spellStart"/>
      <w:r w:rsidR="00672110">
        <w:rPr>
          <w:b/>
          <w:bCs/>
        </w:rPr>
        <w:t>ext</w:t>
      </w:r>
      <w:proofErr w:type="spellEnd"/>
      <w:r w:rsidR="00672110">
        <w:rPr>
          <w:b/>
          <w:b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7"/>
        <w:gridCol w:w="3817"/>
      </w:tblGrid>
      <w:tr w:rsidR="002B6BD7" w14:paraId="20A0DE96" w14:textId="77777777" w:rsidTr="00C219EC">
        <w:trPr>
          <w:trHeight w:val="575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C768" w14:textId="77777777" w:rsidR="002B6BD7" w:rsidRPr="006D2049" w:rsidRDefault="002B6BD7" w:rsidP="00973455">
            <w:pPr>
              <w:rPr>
                <w:b/>
                <w:bCs/>
              </w:rPr>
            </w:pPr>
            <w:r w:rsidRPr="007D394B">
              <w:rPr>
                <w:highlight w:val="yellow"/>
              </w:rPr>
              <w:t>**</w:t>
            </w:r>
            <w:r w:rsidRPr="00764EBE">
              <w:rPr>
                <w:b/>
                <w:bCs/>
                <w:highlight w:val="yellow"/>
              </w:rPr>
              <w:t>Arely Benitez</w:t>
            </w:r>
            <w:r w:rsidRPr="006D2049">
              <w:rPr>
                <w:highlight w:val="yellow"/>
              </w:rPr>
              <w:t xml:space="preserve"> -</w:t>
            </w:r>
            <w:r w:rsidRPr="006D2049">
              <w:rPr>
                <w:b/>
                <w:bCs/>
                <w:highlight w:val="yellow"/>
              </w:rPr>
              <w:t>Lead</w:t>
            </w:r>
            <w:r w:rsidRPr="006D2049">
              <w:rPr>
                <w:b/>
                <w:bCs/>
              </w:rPr>
              <w:t xml:space="preserve"> </w:t>
            </w:r>
            <w:r w:rsidRPr="00672110">
              <w:t>Ext. 524</w:t>
            </w:r>
          </w:p>
          <w:p w14:paraId="3945FB54" w14:textId="38F5ACAF" w:rsidR="002B6BD7" w:rsidRPr="002F5D36" w:rsidRDefault="002B6BD7" w:rsidP="002F5D36">
            <w:pPr>
              <w:rPr>
                <w:b/>
                <w:bCs/>
                <w:i/>
                <w:iCs/>
              </w:rPr>
            </w:pPr>
            <w:hyperlink r:id="rId8" w:history="1">
              <w:r w:rsidRPr="00D33256">
                <w:rPr>
                  <w:rStyle w:val="Hyperlink"/>
                </w:rPr>
                <w:t>a.benit</w:t>
              </w:r>
              <w:r>
                <w:rPr>
                  <w:rStyle w:val="Hyperlink"/>
                </w:rPr>
                <w:t>e</w:t>
              </w:r>
              <w:r w:rsidRPr="00D33256">
                <w:rPr>
                  <w:rStyle w:val="Hyperlink"/>
                </w:rPr>
                <w:t>z@maricopahousing.org</w:t>
              </w:r>
            </w:hyperlink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DB43" w14:textId="09B1A65D" w:rsidR="00C1475E" w:rsidRDefault="002B6BD7">
            <w:r w:rsidRPr="000512D9">
              <w:rPr>
                <w:b/>
                <w:bCs/>
              </w:rPr>
              <w:t>HCV</w:t>
            </w:r>
            <w:r w:rsidR="00692A3A" w:rsidRPr="000512D9">
              <w:rPr>
                <w:b/>
                <w:bCs/>
              </w:rPr>
              <w:t xml:space="preserve"> Program</w:t>
            </w:r>
            <w:r w:rsidR="00C1475E">
              <w:rPr>
                <w:b/>
                <w:bCs/>
              </w:rPr>
              <w:t xml:space="preserve"> only</w:t>
            </w:r>
            <w:r w:rsidRPr="000512D9">
              <w:rPr>
                <w:b/>
                <w:bCs/>
              </w:rPr>
              <w:t>:</w:t>
            </w:r>
            <w:r>
              <w:t xml:space="preserve"> A – Be</w:t>
            </w:r>
          </w:p>
          <w:p w14:paraId="4CC79B62" w14:textId="23C58104" w:rsidR="002B6BD7" w:rsidRPr="00364F7E" w:rsidRDefault="002B6BD7">
            <w:r w:rsidRPr="000512D9">
              <w:rPr>
                <w:b/>
                <w:bCs/>
              </w:rPr>
              <w:t>All Special Programs</w:t>
            </w:r>
            <w:r>
              <w:t xml:space="preserve"> (EHV, VASH, FUP, MS5)</w:t>
            </w:r>
          </w:p>
        </w:tc>
      </w:tr>
      <w:tr w:rsidR="002B6BD7" w14:paraId="2D74EAB1" w14:textId="77777777" w:rsidTr="00316FAA">
        <w:trPr>
          <w:trHeight w:val="575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0948" w14:textId="3203870D" w:rsidR="002B6BD7" w:rsidRPr="003E5B7F" w:rsidRDefault="002B6BD7" w:rsidP="00973455">
            <w:pPr>
              <w:rPr>
                <w:b/>
                <w:bCs/>
                <w:i/>
                <w:iCs/>
              </w:rPr>
            </w:pPr>
            <w:r>
              <w:t xml:space="preserve"> </w:t>
            </w:r>
            <w:r w:rsidRPr="007D394B">
              <w:rPr>
                <w:highlight w:val="yellow"/>
              </w:rPr>
              <w:t>**</w:t>
            </w:r>
            <w:r w:rsidRPr="00764EBE">
              <w:rPr>
                <w:b/>
                <w:bCs/>
                <w:highlight w:val="yellow"/>
              </w:rPr>
              <w:t>Alicia Hernandez -</w:t>
            </w:r>
            <w:r>
              <w:rPr>
                <w:b/>
                <w:bCs/>
                <w:highlight w:val="yellow"/>
              </w:rPr>
              <w:t>Lead</w:t>
            </w:r>
            <w:r>
              <w:rPr>
                <w:b/>
                <w:bCs/>
              </w:rPr>
              <w:t xml:space="preserve">  </w:t>
            </w:r>
            <w:r>
              <w:t xml:space="preserve">Ext. 525 </w:t>
            </w:r>
            <w:hyperlink r:id="rId9" w:history="1">
              <w:r>
                <w:rPr>
                  <w:rStyle w:val="Hyperlink"/>
                </w:rPr>
                <w:t>a.hernandez@maricopahousing.org</w:t>
              </w:r>
            </w:hyperlink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D9B7" w14:textId="41AF6710" w:rsidR="002B6BD7" w:rsidRPr="00364F7E" w:rsidRDefault="00764EBE">
            <w:r w:rsidRPr="00764EBE">
              <w:rPr>
                <w:b/>
                <w:bCs/>
              </w:rPr>
              <w:t>HCV Program:</w:t>
            </w:r>
            <w:r>
              <w:t xml:space="preserve"> </w:t>
            </w:r>
            <w:r w:rsidR="002B6BD7">
              <w:t>Bf – F</w:t>
            </w:r>
          </w:p>
        </w:tc>
      </w:tr>
      <w:tr w:rsidR="00DA3EF5" w14:paraId="36ED809B" w14:textId="77777777" w:rsidTr="00C219EC">
        <w:trPr>
          <w:trHeight w:val="563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B9A21" w14:textId="77777777" w:rsidR="00DA3EF5" w:rsidRDefault="00DA3EF5" w:rsidP="00DA3EF5">
            <w:pPr>
              <w:rPr>
                <w:b/>
                <w:bCs/>
              </w:rPr>
            </w:pPr>
            <w:r>
              <w:rPr>
                <w:b/>
                <w:bCs/>
              </w:rPr>
              <w:t>VACANT</w:t>
            </w:r>
          </w:p>
          <w:p w14:paraId="795C5E64" w14:textId="6D74D427" w:rsidR="00DA3EF5" w:rsidRPr="006120A1" w:rsidRDefault="00DA3EF5" w:rsidP="00DA3EF5">
            <w:hyperlink r:id="rId10" w:history="1">
              <w:r w:rsidRPr="00394360">
                <w:rPr>
                  <w:rStyle w:val="Hyperlink"/>
                </w:rPr>
                <w:t>info@maricopahousing.org</w:t>
              </w:r>
            </w:hyperlink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1737" w14:textId="1DB93B4C" w:rsidR="00DA3EF5" w:rsidRPr="00364F7E" w:rsidRDefault="00DA3EF5" w:rsidP="00DA3EF5">
            <w:r w:rsidRPr="00764EBE">
              <w:rPr>
                <w:b/>
                <w:bCs/>
              </w:rPr>
              <w:t>HCV Program:</w:t>
            </w:r>
            <w:r>
              <w:t xml:space="preserve"> G - L</w:t>
            </w:r>
          </w:p>
        </w:tc>
      </w:tr>
      <w:tr w:rsidR="00DA3EF5" w14:paraId="7EFA454E" w14:textId="77777777" w:rsidTr="00C219EC">
        <w:trPr>
          <w:trHeight w:val="575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17E8" w14:textId="6F65637E" w:rsidR="00DA3EF5" w:rsidRDefault="00DA3EF5" w:rsidP="00DA3EF5">
            <w:pPr>
              <w:rPr>
                <w:b/>
                <w:bCs/>
              </w:rPr>
            </w:pPr>
            <w:r>
              <w:rPr>
                <w:b/>
                <w:bCs/>
              </w:rPr>
              <w:t>VACANT</w:t>
            </w:r>
          </w:p>
          <w:p w14:paraId="0C043025" w14:textId="546F65B2" w:rsidR="00DA3EF5" w:rsidRPr="000B73EB" w:rsidRDefault="00DA3EF5" w:rsidP="00DA3EF5">
            <w:hyperlink r:id="rId11" w:history="1">
              <w:r w:rsidRPr="00394360">
                <w:rPr>
                  <w:rStyle w:val="Hyperlink"/>
                </w:rPr>
                <w:t>info@maricopahousing.org</w:t>
              </w:r>
            </w:hyperlink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BDD5" w14:textId="66249509" w:rsidR="00DA3EF5" w:rsidRPr="00364F7E" w:rsidRDefault="00DA3EF5" w:rsidP="00DA3EF5">
            <w:r w:rsidRPr="00764EBE">
              <w:rPr>
                <w:b/>
                <w:bCs/>
              </w:rPr>
              <w:t>HCV Program:</w:t>
            </w:r>
            <w:r>
              <w:t xml:space="preserve"> M - R</w:t>
            </w:r>
          </w:p>
        </w:tc>
      </w:tr>
      <w:tr w:rsidR="00DA3EF5" w14:paraId="201DB090" w14:textId="77777777" w:rsidTr="00C219EC">
        <w:trPr>
          <w:trHeight w:val="575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8C346" w14:textId="2E183DA2" w:rsidR="00DA3EF5" w:rsidRPr="000B73EB" w:rsidRDefault="00DA3EF5" w:rsidP="00DA3EF5">
            <w:r>
              <w:rPr>
                <w:b/>
                <w:bCs/>
              </w:rPr>
              <w:t>Jaime Owens</w:t>
            </w:r>
            <w:r>
              <w:t xml:space="preserve"> </w:t>
            </w:r>
            <w:r w:rsidRPr="002F5D36">
              <w:t>Ext. 5</w:t>
            </w:r>
            <w:r>
              <w:t>05</w:t>
            </w:r>
          </w:p>
          <w:p w14:paraId="31581035" w14:textId="7773E00B" w:rsidR="00DA3EF5" w:rsidRDefault="00DA3EF5" w:rsidP="00DA3EF5">
            <w:hyperlink r:id="rId12" w:history="1">
              <w:r w:rsidRPr="002F0283">
                <w:rPr>
                  <w:rStyle w:val="Hyperlink"/>
                </w:rPr>
                <w:t>j.owens@maricopahousing.org</w:t>
              </w:r>
            </w:hyperlink>
          </w:p>
          <w:p w14:paraId="7DBD9033" w14:textId="5C162B31" w:rsidR="00DA3EF5" w:rsidRPr="000B73EB" w:rsidRDefault="00DA3EF5" w:rsidP="00DA3EF5"/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FB2C" w14:textId="0C7587E3" w:rsidR="00DA3EF5" w:rsidRPr="008A2683" w:rsidRDefault="00DA3EF5" w:rsidP="00DA3EF5">
            <w:r w:rsidRPr="00764EBE">
              <w:rPr>
                <w:b/>
                <w:bCs/>
              </w:rPr>
              <w:t>HCV Program:</w:t>
            </w:r>
            <w:r>
              <w:t xml:space="preserve"> S -Z</w:t>
            </w:r>
          </w:p>
        </w:tc>
      </w:tr>
      <w:tr w:rsidR="00DA3EF5" w14:paraId="2A6B37EC" w14:textId="77777777" w:rsidTr="000B73EB">
        <w:trPr>
          <w:trHeight w:val="1070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BC42" w14:textId="77777777" w:rsidR="00DA3EF5" w:rsidRPr="00101325" w:rsidRDefault="00DA3EF5" w:rsidP="00DA3EF5">
            <w:pPr>
              <w:rPr>
                <w:b/>
                <w:bCs/>
              </w:rPr>
            </w:pPr>
            <w:r w:rsidRPr="00764EBE">
              <w:rPr>
                <w:b/>
                <w:bCs/>
              </w:rPr>
              <w:t xml:space="preserve">Portability </w:t>
            </w:r>
            <w:r w:rsidRPr="00672110">
              <w:t>Ext. 538</w:t>
            </w:r>
          </w:p>
          <w:p w14:paraId="53985F20" w14:textId="77777777" w:rsidR="00DA3EF5" w:rsidRDefault="00DA3EF5" w:rsidP="00DA3EF5">
            <w:hyperlink r:id="rId13" w:history="1">
              <w:r w:rsidRPr="006F35FF">
                <w:rPr>
                  <w:rStyle w:val="Hyperlink"/>
                </w:rPr>
                <w:t>ports@maricopahousing.org</w:t>
              </w:r>
            </w:hyperlink>
          </w:p>
          <w:p w14:paraId="24F3C927" w14:textId="13EAB9A7" w:rsidR="00DA3EF5" w:rsidRPr="00C1475E" w:rsidRDefault="00DA3EF5" w:rsidP="00DA3EF5">
            <w:pPr>
              <w:rPr>
                <w:color w:val="0000FF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A553" w14:textId="62384106" w:rsidR="00DA3EF5" w:rsidRPr="00364F7E" w:rsidRDefault="00DA3EF5" w:rsidP="00DA3EF5">
            <w:r>
              <w:rPr>
                <w:b/>
                <w:bCs/>
              </w:rPr>
              <w:t xml:space="preserve">Incoming Portability only </w:t>
            </w:r>
            <w:r w:rsidRPr="00764EBE">
              <w:rPr>
                <w:b/>
                <w:bCs/>
                <w:i/>
                <w:iCs/>
              </w:rPr>
              <w:t xml:space="preserve">(Participants are distributed </w:t>
            </w:r>
            <w:proofErr w:type="gramStart"/>
            <w:r w:rsidRPr="00764EBE">
              <w:rPr>
                <w:b/>
                <w:bCs/>
                <w:i/>
                <w:iCs/>
              </w:rPr>
              <w:t>in to</w:t>
            </w:r>
            <w:proofErr w:type="gramEnd"/>
            <w:r w:rsidRPr="00764EBE">
              <w:rPr>
                <w:b/>
                <w:bCs/>
                <w:i/>
                <w:iCs/>
              </w:rPr>
              <w:t xml:space="preserve"> the regular caseload assignments at Lease Up)</w:t>
            </w:r>
          </w:p>
        </w:tc>
      </w:tr>
      <w:tr w:rsidR="00DA3EF5" w14:paraId="12B34C33" w14:textId="77777777" w:rsidTr="00C219EC">
        <w:trPr>
          <w:trHeight w:val="575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2D4D" w14:textId="77777777" w:rsidR="00DA3EF5" w:rsidRDefault="00DA3EF5" w:rsidP="00DA3EF5">
            <w:r w:rsidRPr="00764EBE">
              <w:rPr>
                <w:b/>
                <w:bCs/>
              </w:rPr>
              <w:t>Tomeka Dean</w:t>
            </w:r>
            <w:r>
              <w:t xml:space="preserve"> Ext. 511</w:t>
            </w:r>
          </w:p>
          <w:p w14:paraId="2042C7B8" w14:textId="6B13A6C8" w:rsidR="00DA3EF5" w:rsidRDefault="00DA3EF5" w:rsidP="00DA3EF5">
            <w:hyperlink r:id="rId14" w:history="1">
              <w:r w:rsidRPr="00801E14">
                <w:rPr>
                  <w:rStyle w:val="Hyperlink"/>
                </w:rPr>
                <w:t>t.dean@maricopahousing.org</w:t>
              </w:r>
            </w:hyperlink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6DC5" w14:textId="7CE7F29B" w:rsidR="00DA3EF5" w:rsidRDefault="00DA3EF5" w:rsidP="00DA3EF5">
            <w:r w:rsidRPr="00764EBE">
              <w:rPr>
                <w:b/>
                <w:bCs/>
              </w:rPr>
              <w:t>PBV Program</w:t>
            </w:r>
            <w:r>
              <w:t xml:space="preserve">:  J – Z. </w:t>
            </w:r>
          </w:p>
          <w:p w14:paraId="3CF4B43D" w14:textId="682442A8" w:rsidR="00DA3EF5" w:rsidRPr="00764EBE" w:rsidRDefault="00DA3EF5" w:rsidP="00DA3E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&amp; </w:t>
            </w:r>
            <w:r w:rsidRPr="00764EBE">
              <w:rPr>
                <w:b/>
                <w:bCs/>
              </w:rPr>
              <w:t>Waitlist Specialist</w:t>
            </w:r>
          </w:p>
        </w:tc>
      </w:tr>
      <w:tr w:rsidR="00DA3EF5" w14:paraId="711D4E0D" w14:textId="77777777" w:rsidTr="00C219EC">
        <w:trPr>
          <w:trHeight w:val="575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51F6" w14:textId="77777777" w:rsidR="00DA3EF5" w:rsidRDefault="00DA3EF5" w:rsidP="00DA3EF5">
            <w:r w:rsidRPr="00764EBE">
              <w:rPr>
                <w:b/>
                <w:bCs/>
              </w:rPr>
              <w:t>Ines Luevano</w:t>
            </w:r>
            <w:r>
              <w:t xml:space="preserve"> Ext. 506</w:t>
            </w:r>
          </w:p>
          <w:p w14:paraId="39DE874A" w14:textId="49965FD8" w:rsidR="00DA3EF5" w:rsidRPr="00C1475E" w:rsidRDefault="00DA3EF5" w:rsidP="00DA3EF5">
            <w:hyperlink r:id="rId15" w:history="1">
              <w:r w:rsidRPr="00572AF6">
                <w:rPr>
                  <w:rStyle w:val="Hyperlink"/>
                </w:rPr>
                <w:t>i.luevano@maricopaohusing.org</w:t>
              </w:r>
            </w:hyperlink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136C" w14:textId="0B98B86D" w:rsidR="00DA3EF5" w:rsidRDefault="00DA3EF5" w:rsidP="00DA3EF5">
            <w:r w:rsidRPr="00764EBE">
              <w:rPr>
                <w:b/>
                <w:bCs/>
              </w:rPr>
              <w:t>PBV Program:</w:t>
            </w:r>
            <w:r>
              <w:t xml:space="preserve"> A – I. </w:t>
            </w:r>
          </w:p>
          <w:p w14:paraId="28F8F009" w14:textId="5CE5CF01" w:rsidR="00DA3EF5" w:rsidRPr="00764EBE" w:rsidRDefault="00DA3EF5" w:rsidP="00DA3E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&amp; </w:t>
            </w:r>
            <w:r w:rsidRPr="00764EBE">
              <w:rPr>
                <w:b/>
                <w:bCs/>
              </w:rPr>
              <w:t>Waitlist Specialist</w:t>
            </w:r>
          </w:p>
        </w:tc>
      </w:tr>
      <w:tr w:rsidR="00DA3EF5" w14:paraId="03567BBB" w14:textId="77777777" w:rsidTr="00572AF6">
        <w:trPr>
          <w:trHeight w:val="773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0DD0" w14:textId="77777777" w:rsidR="00DA3EF5" w:rsidRDefault="00DA3EF5" w:rsidP="00DA3EF5">
            <w:r w:rsidRPr="00764EBE">
              <w:rPr>
                <w:b/>
                <w:bCs/>
              </w:rPr>
              <w:t>Cherelle Chancellor</w:t>
            </w:r>
            <w:r>
              <w:t xml:space="preserve"> </w:t>
            </w:r>
            <w:r w:rsidRPr="00672110">
              <w:t>Ext. 526</w:t>
            </w:r>
          </w:p>
          <w:p w14:paraId="7F065673" w14:textId="2188A886" w:rsidR="00DA3EF5" w:rsidRDefault="00DA3EF5" w:rsidP="00DA3EF5">
            <w:hyperlink r:id="rId16" w:history="1">
              <w:r w:rsidRPr="0027258A">
                <w:rPr>
                  <w:rStyle w:val="Hyperlink"/>
                </w:rPr>
                <w:t>c.chancellor@maricopahousing.org</w:t>
              </w:r>
            </w:hyperlink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D149" w14:textId="01125A80" w:rsidR="00DA3EF5" w:rsidRDefault="00DA3EF5" w:rsidP="00DA3EF5">
            <w:r>
              <w:t xml:space="preserve">FSS Program Specialist </w:t>
            </w:r>
          </w:p>
          <w:p w14:paraId="312F6C32" w14:textId="5F42798A" w:rsidR="00DA3EF5" w:rsidRDefault="00DA3EF5" w:rsidP="00DA3EF5"/>
        </w:tc>
      </w:tr>
    </w:tbl>
    <w:p w14:paraId="5224DA8E" w14:textId="1CEDCF88" w:rsidR="00A20216" w:rsidRDefault="00A20216" w:rsidP="00623A0A"/>
    <w:sectPr w:rsidR="00A20216" w:rsidSect="00C77AA6">
      <w:headerReference w:type="default" r:id="rId17"/>
      <w:footerReference w:type="default" r:id="rId18"/>
      <w:headerReference w:type="first" r:id="rId19"/>
      <w:footerReference w:type="first" r:id="rId20"/>
      <w:pgSz w:w="12240" w:h="15840"/>
      <w:pgMar w:top="540" w:right="3240" w:bottom="900" w:left="1224" w:header="1080" w:footer="79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4E519" w14:textId="77777777" w:rsidR="00195710" w:rsidRDefault="00195710">
      <w:pPr>
        <w:spacing w:after="0" w:line="240" w:lineRule="auto"/>
      </w:pPr>
      <w:r>
        <w:separator/>
      </w:r>
    </w:p>
  </w:endnote>
  <w:endnote w:type="continuationSeparator" w:id="0">
    <w:p w14:paraId="297DB5F6" w14:textId="77777777" w:rsidR="00195710" w:rsidRDefault="00195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72012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E0206F" w14:textId="77777777" w:rsidR="00756B5A" w:rsidRDefault="008678F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0414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rStyle w:val="Emphasis"/>
            <w:noProof/>
            <w:lang w:eastAsia="en-US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30F50340" wp14:editId="428A828B">
                  <wp:simplePos x="0" y="0"/>
                  <wp:positionH relativeFrom="page">
                    <wp:posOffset>685800</wp:posOffset>
                  </wp:positionH>
                  <wp:positionV relativeFrom="page">
                    <wp:posOffset>9144000</wp:posOffset>
                  </wp:positionV>
                  <wp:extent cx="5029200" cy="0"/>
                  <wp:effectExtent l="0" t="0" r="19050" b="19050"/>
                  <wp:wrapNone/>
                  <wp:docPr id="9" name="Straight Connector 9" title="Line design element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0292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0B7BC3FC" id="Straight Connector 9" o:spid="_x0000_s1026" alt="Title: Line design element" style="position:absolute;z-index:2516664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4pt,10in" to="450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" strokecolor="#ccc [3214]" strokeweight="1pt">
                  <v:stroke joinstyle="miter"/>
                  <w10:wrap anchorx="page" anchory="page"/>
                </v:lin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8DA0F" w14:textId="77777777" w:rsidR="00756B5A" w:rsidRPr="00E60B97" w:rsidRDefault="008678F9" w:rsidP="00E60B97">
    <w:pPr>
      <w:pStyle w:val="Footer"/>
    </w:pPr>
    <w:r w:rsidRPr="00E60B97">
      <w:rPr>
        <w:rStyle w:val="Emphasis"/>
        <w:iCs w:val="0"/>
        <w:color w:val="E14934" w:themeColor="accent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CAE75" w14:textId="77777777" w:rsidR="00195710" w:rsidRDefault="00195710">
      <w:pPr>
        <w:spacing w:after="0" w:line="240" w:lineRule="auto"/>
      </w:pPr>
      <w:r>
        <w:separator/>
      </w:r>
    </w:p>
  </w:footnote>
  <w:footnote w:type="continuationSeparator" w:id="0">
    <w:p w14:paraId="6A8443FC" w14:textId="77777777" w:rsidR="00195710" w:rsidRDefault="00195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7920" w:type="dxa"/>
      <w:tblInd w:w="-14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288" w:type="dxa"/>
        <w:left w:w="144" w:type="dxa"/>
        <w:right w:w="0" w:type="dxa"/>
      </w:tblCellMar>
      <w:tblLook w:val="04A0" w:firstRow="1" w:lastRow="0" w:firstColumn="1" w:lastColumn="0" w:noHBand="0" w:noVBand="1"/>
      <w:tblDescription w:val="Header layout table"/>
    </w:tblPr>
    <w:tblGrid>
      <w:gridCol w:w="7920"/>
    </w:tblGrid>
    <w:tr w:rsidR="00756B5A" w14:paraId="108F8AD9" w14:textId="77777777">
      <w:trPr>
        <w:trHeight w:val="576"/>
      </w:trPr>
      <w:tc>
        <w:tcPr>
          <w:tcW w:w="7920" w:type="dxa"/>
        </w:tcPr>
        <w:p w14:paraId="52012259" w14:textId="77777777" w:rsidR="00756B5A" w:rsidRDefault="00756B5A">
          <w:pPr>
            <w:pStyle w:val="Header"/>
          </w:pPr>
        </w:p>
      </w:tc>
    </w:tr>
  </w:tbl>
  <w:p w14:paraId="6DCE6A7D" w14:textId="77777777" w:rsidR="00756B5A" w:rsidRDefault="008678F9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B835C9" wp14:editId="21F4372A">
              <wp:simplePos x="0" y="0"/>
              <mc:AlternateContent>
                <mc:Choice Requires="wp14">
                  <wp:positionH relativeFrom="page">
                    <wp14:pctPosHOffset>8800</wp14:pctPosHOffset>
                  </wp:positionH>
                </mc:Choice>
                <mc:Fallback>
                  <wp:positionH relativeFrom="page">
                    <wp:posOffset>683895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6400</wp14:pctPosVOffset>
                  </wp:positionV>
                </mc:Choice>
                <mc:Fallback>
                  <wp:positionV relativeFrom="page">
                    <wp:posOffset>643255</wp:posOffset>
                  </wp:positionV>
                </mc:Fallback>
              </mc:AlternateContent>
              <wp:extent cx="6400800" cy="0"/>
              <wp:effectExtent l="0" t="38100" r="56515" b="57150"/>
              <wp:wrapNone/>
              <wp:docPr id="1" name="Straight Connector 1" descr="Line design ele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9525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83100</wp14:pctWidth>
              </wp14:sizeRelH>
            </wp:anchor>
          </w:drawing>
        </mc:Choice>
        <mc:Fallback>
          <w:pict>
            <v:line w14:anchorId="6C72E1F0" id="Straight Connector 1" o:spid="_x0000_s1026" alt="Line design element" style="position:absolute;z-index:251659264;visibility:visible;mso-wrap-style:square;mso-width-percent:831;mso-left-percent:88;mso-top-percent:64;mso-wrap-distance-left:9pt;mso-wrap-distance-top:0;mso-wrap-distance-right:9pt;mso-wrap-distance-bottom:0;mso-position-horizontal-relative:page;mso-position-vertical-relative:page;mso-width-percent:831;mso-left-percent:88;mso-top-percent:64;mso-width-relative:page" from="0,0" to="7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" strokecolor="#333 [3215]" strokeweight="7.5pt">
              <v:stroke joinstyle="miter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45DAE" w14:textId="77777777" w:rsidR="00756B5A" w:rsidRDefault="008678F9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6BEF599" wp14:editId="76E0C605">
              <wp:simplePos x="0" y="0"/>
              <mc:AlternateContent>
                <mc:Choice Requires="wp14">
                  <wp:positionH relativeFrom="page">
                    <wp14:pctPosHOffset>8800</wp14:pctPosHOffset>
                  </wp:positionH>
                </mc:Choice>
                <mc:Fallback>
                  <wp:positionH relativeFrom="page">
                    <wp:posOffset>683895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6400</wp14:pctPosVOffset>
                  </wp:positionV>
                </mc:Choice>
                <mc:Fallback>
                  <wp:positionV relativeFrom="page">
                    <wp:posOffset>643255</wp:posOffset>
                  </wp:positionV>
                </mc:Fallback>
              </mc:AlternateContent>
              <wp:extent cx="6400800" cy="0"/>
              <wp:effectExtent l="0" t="38100" r="56515" b="57150"/>
              <wp:wrapNone/>
              <wp:docPr id="8" name="Straight Connector 8" descr="Line design ele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9525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83100</wp14:pctWidth>
              </wp14:sizeRelH>
            </wp:anchor>
          </w:drawing>
        </mc:Choice>
        <mc:Fallback>
          <w:pict>
            <v:line w14:anchorId="65172606" id="Straight Connector 8" o:spid="_x0000_s1026" alt="Line design element" style="position:absolute;z-index:251664384;visibility:visible;mso-wrap-style:square;mso-width-percent:831;mso-left-percent:88;mso-top-percent:64;mso-wrap-distance-left:9pt;mso-wrap-distance-top:0;mso-wrap-distance-right:9pt;mso-wrap-distance-bottom:0;mso-position-horizontal-relative:page;mso-position-vertical-relative:page;mso-width-percent:831;mso-left-percent:88;mso-top-percent:64;mso-width-relative:page" from="0,0" to="7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" strokecolor="#333 [3215]" strokeweight="7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BE1E7C"/>
    <w:multiLevelType w:val="hybridMultilevel"/>
    <w:tmpl w:val="66006C72"/>
    <w:lvl w:ilvl="0" w:tplc="46FA48D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711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B97"/>
    <w:rsid w:val="00007083"/>
    <w:rsid w:val="000407B7"/>
    <w:rsid w:val="00047765"/>
    <w:rsid w:val="000512D9"/>
    <w:rsid w:val="00086E9D"/>
    <w:rsid w:val="000B73EB"/>
    <w:rsid w:val="000C28D4"/>
    <w:rsid w:val="000E2878"/>
    <w:rsid w:val="00101325"/>
    <w:rsid w:val="0013356B"/>
    <w:rsid w:val="00133578"/>
    <w:rsid w:val="00134732"/>
    <w:rsid w:val="00134C84"/>
    <w:rsid w:val="00161AF7"/>
    <w:rsid w:val="00172ED2"/>
    <w:rsid w:val="00195710"/>
    <w:rsid w:val="001A3738"/>
    <w:rsid w:val="001C64B5"/>
    <w:rsid w:val="001E6908"/>
    <w:rsid w:val="00207505"/>
    <w:rsid w:val="002124FF"/>
    <w:rsid w:val="00220A6C"/>
    <w:rsid w:val="00233584"/>
    <w:rsid w:val="002375D1"/>
    <w:rsid w:val="002530DF"/>
    <w:rsid w:val="00292971"/>
    <w:rsid w:val="00295854"/>
    <w:rsid w:val="002B6BD7"/>
    <w:rsid w:val="002C2212"/>
    <w:rsid w:val="002F354B"/>
    <w:rsid w:val="002F5D36"/>
    <w:rsid w:val="00316FAA"/>
    <w:rsid w:val="00333CFC"/>
    <w:rsid w:val="003422A9"/>
    <w:rsid w:val="00344C08"/>
    <w:rsid w:val="00352604"/>
    <w:rsid w:val="00364F7E"/>
    <w:rsid w:val="003667A7"/>
    <w:rsid w:val="003A224B"/>
    <w:rsid w:val="003B50FC"/>
    <w:rsid w:val="003E0B41"/>
    <w:rsid w:val="003E5B7F"/>
    <w:rsid w:val="004002CE"/>
    <w:rsid w:val="0040067E"/>
    <w:rsid w:val="0041481E"/>
    <w:rsid w:val="00470DB5"/>
    <w:rsid w:val="0049356D"/>
    <w:rsid w:val="004F086D"/>
    <w:rsid w:val="005124C8"/>
    <w:rsid w:val="0052173B"/>
    <w:rsid w:val="00532489"/>
    <w:rsid w:val="00542825"/>
    <w:rsid w:val="00572AF6"/>
    <w:rsid w:val="005A0C1A"/>
    <w:rsid w:val="005A50B8"/>
    <w:rsid w:val="005B7130"/>
    <w:rsid w:val="005D6B61"/>
    <w:rsid w:val="005D7962"/>
    <w:rsid w:val="005E5EC6"/>
    <w:rsid w:val="006009D3"/>
    <w:rsid w:val="006120A1"/>
    <w:rsid w:val="00612AEC"/>
    <w:rsid w:val="00623A0A"/>
    <w:rsid w:val="006376C5"/>
    <w:rsid w:val="00641BE1"/>
    <w:rsid w:val="00672110"/>
    <w:rsid w:val="00675113"/>
    <w:rsid w:val="00686A2D"/>
    <w:rsid w:val="00692A3A"/>
    <w:rsid w:val="006B5B73"/>
    <w:rsid w:val="006D2049"/>
    <w:rsid w:val="006E0FB3"/>
    <w:rsid w:val="006E45B5"/>
    <w:rsid w:val="00702632"/>
    <w:rsid w:val="00731965"/>
    <w:rsid w:val="00755DF5"/>
    <w:rsid w:val="00756B5A"/>
    <w:rsid w:val="00764EBE"/>
    <w:rsid w:val="007D1C36"/>
    <w:rsid w:val="007D394B"/>
    <w:rsid w:val="007F0923"/>
    <w:rsid w:val="007F2A02"/>
    <w:rsid w:val="0080669F"/>
    <w:rsid w:val="00806A5A"/>
    <w:rsid w:val="008309AD"/>
    <w:rsid w:val="0084259B"/>
    <w:rsid w:val="00845A6D"/>
    <w:rsid w:val="008535F7"/>
    <w:rsid w:val="00853977"/>
    <w:rsid w:val="0086252C"/>
    <w:rsid w:val="008678F9"/>
    <w:rsid w:val="00876511"/>
    <w:rsid w:val="00876DC5"/>
    <w:rsid w:val="00881A82"/>
    <w:rsid w:val="008934AF"/>
    <w:rsid w:val="008A2683"/>
    <w:rsid w:val="008D1D0F"/>
    <w:rsid w:val="008F4D79"/>
    <w:rsid w:val="009116E1"/>
    <w:rsid w:val="00915C4F"/>
    <w:rsid w:val="009648DC"/>
    <w:rsid w:val="00973455"/>
    <w:rsid w:val="0098552E"/>
    <w:rsid w:val="009A1D97"/>
    <w:rsid w:val="00A20216"/>
    <w:rsid w:val="00A260E2"/>
    <w:rsid w:val="00A355D9"/>
    <w:rsid w:val="00A62F33"/>
    <w:rsid w:val="00A801F3"/>
    <w:rsid w:val="00A92771"/>
    <w:rsid w:val="00AA7C7B"/>
    <w:rsid w:val="00AB262D"/>
    <w:rsid w:val="00AB48FD"/>
    <w:rsid w:val="00AD6596"/>
    <w:rsid w:val="00B20CA1"/>
    <w:rsid w:val="00B36603"/>
    <w:rsid w:val="00B41DDB"/>
    <w:rsid w:val="00BD1BB6"/>
    <w:rsid w:val="00BE5BFF"/>
    <w:rsid w:val="00C05C1D"/>
    <w:rsid w:val="00C12219"/>
    <w:rsid w:val="00C13060"/>
    <w:rsid w:val="00C1475E"/>
    <w:rsid w:val="00C219EC"/>
    <w:rsid w:val="00C53145"/>
    <w:rsid w:val="00C5718D"/>
    <w:rsid w:val="00C64B18"/>
    <w:rsid w:val="00C776C6"/>
    <w:rsid w:val="00C77AA6"/>
    <w:rsid w:val="00C872C0"/>
    <w:rsid w:val="00CB0664"/>
    <w:rsid w:val="00CB635C"/>
    <w:rsid w:val="00CB75FD"/>
    <w:rsid w:val="00CC2D8D"/>
    <w:rsid w:val="00CD01A2"/>
    <w:rsid w:val="00CE4F7C"/>
    <w:rsid w:val="00CF135B"/>
    <w:rsid w:val="00D02936"/>
    <w:rsid w:val="00D048E4"/>
    <w:rsid w:val="00D164D5"/>
    <w:rsid w:val="00D248BC"/>
    <w:rsid w:val="00D80675"/>
    <w:rsid w:val="00DA3EF5"/>
    <w:rsid w:val="00DD3060"/>
    <w:rsid w:val="00E1216C"/>
    <w:rsid w:val="00E17AE2"/>
    <w:rsid w:val="00E17FC2"/>
    <w:rsid w:val="00E337A6"/>
    <w:rsid w:val="00E60B97"/>
    <w:rsid w:val="00E77F80"/>
    <w:rsid w:val="00E86B7F"/>
    <w:rsid w:val="00EA4950"/>
    <w:rsid w:val="00EB5CBB"/>
    <w:rsid w:val="00EB6BA8"/>
    <w:rsid w:val="00ED7A1D"/>
    <w:rsid w:val="00EE503E"/>
    <w:rsid w:val="00EF1579"/>
    <w:rsid w:val="00F10414"/>
    <w:rsid w:val="00F36960"/>
    <w:rsid w:val="00F64FEE"/>
    <w:rsid w:val="00F65E4F"/>
    <w:rsid w:val="00F76729"/>
    <w:rsid w:val="00F97834"/>
    <w:rsid w:val="00FC5BB2"/>
    <w:rsid w:val="00FD0AA3"/>
    <w:rsid w:val="00FD78B4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06951"/>
  <w15:chartTrackingRefBased/>
  <w15:docId w15:val="{376408D9-74A4-40A5-9CFD-F8FC0C6C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iPriority="4" w:unhideWhenUsed="1" w:qFormat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EF5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after="0" w:line="240" w:lineRule="auto"/>
      <w:outlineLvl w:val="0"/>
    </w:pPr>
    <w:rPr>
      <w:rFonts w:asciiTheme="majorHAnsi" w:eastAsiaTheme="majorEastAsia" w:hAnsiTheme="majorHAnsi" w:cstheme="majorBidi"/>
      <w:color w:val="333333" w:themeColor="text2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after="480"/>
      <w:outlineLvl w:val="1"/>
    </w:pPr>
    <w:rPr>
      <w:rFonts w:cstheme="majorBidi"/>
      <w:color w:val="333333" w:themeColor="text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0" w:line="240" w:lineRule="auto"/>
      <w:outlineLvl w:val="2"/>
    </w:pPr>
    <w:rPr>
      <w:rFonts w:asciiTheme="majorHAnsi" w:eastAsiaTheme="majorEastAsia" w:hAnsiTheme="majorHAnsi" w:cstheme="majorBidi"/>
      <w:color w:val="B42C1A" w:themeColor="accent1" w:themeShade="BF"/>
      <w:sz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after="360" w:line="240" w:lineRule="auto"/>
      <w:outlineLvl w:val="3"/>
    </w:pPr>
    <w:rPr>
      <w:rFonts w:cstheme="majorBidi"/>
      <w:iCs/>
      <w:color w:val="595959" w:themeColor="text1" w:themeTint="A6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after="0" w:line="240" w:lineRule="auto"/>
      <w:outlineLvl w:val="4"/>
    </w:pPr>
    <w:rPr>
      <w:rFonts w:asciiTheme="majorHAnsi" w:eastAsiaTheme="majorEastAsia" w:hAnsiTheme="majorHAnsi" w:cstheme="majorBidi"/>
      <w:b/>
      <w:color w:val="333333" w:themeColor="text2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line="240" w:lineRule="auto"/>
      <w:outlineLvl w:val="5"/>
    </w:pPr>
    <w:rPr>
      <w:rFonts w:cstheme="majorBidi"/>
      <w:color w:val="B42C1A" w:themeColor="accent1" w:themeShade="BF"/>
      <w:sz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after="0" w:line="240" w:lineRule="auto"/>
      <w:outlineLvl w:val="6"/>
    </w:pPr>
    <w:rPr>
      <w:rFonts w:asciiTheme="majorHAnsi" w:eastAsiaTheme="majorEastAsia" w:hAnsiTheme="majorHAnsi" w:cstheme="majorBidi"/>
      <w:b/>
      <w:iCs/>
      <w:color w:val="333333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B42C1A" w:themeColor="accent1" w:themeShade="BF"/>
      <w:spacing w:val="0"/>
    </w:rPr>
  </w:style>
  <w:style w:type="paragraph" w:customStyle="1" w:styleId="ContactInfo">
    <w:name w:val="Contact Info"/>
    <w:basedOn w:val="Normal"/>
    <w:uiPriority w:val="10"/>
    <w:unhideWhenUsed/>
    <w:qFormat/>
    <w:pPr>
      <w:spacing w:before="360" w:after="360"/>
      <w:contextualSpacing/>
    </w:pPr>
    <w:rPr>
      <w:color w:val="595959" w:themeColor="text1" w:themeTint="A6"/>
      <w:sz w:val="22"/>
      <w:szCs w:val="20"/>
      <w:lang w:eastAsia="en-US"/>
    </w:rPr>
  </w:style>
  <w:style w:type="paragraph" w:styleId="Date">
    <w:name w:val="Date"/>
    <w:basedOn w:val="Normal"/>
    <w:next w:val="Normal"/>
    <w:link w:val="DateChar"/>
    <w:uiPriority w:val="2"/>
    <w:semiHidden/>
    <w:unhideWhenUsed/>
    <w:qFormat/>
    <w:pPr>
      <w:spacing w:before="540" w:after="360" w:line="240" w:lineRule="auto"/>
    </w:pPr>
    <w:rPr>
      <w:color w:val="E14934" w:themeColor="accent1"/>
      <w:sz w:val="22"/>
    </w:rPr>
  </w:style>
  <w:style w:type="character" w:customStyle="1" w:styleId="DateChar">
    <w:name w:val="Date Char"/>
    <w:basedOn w:val="DefaultParagraphFont"/>
    <w:link w:val="Date"/>
    <w:uiPriority w:val="2"/>
    <w:semiHidden/>
    <w:rPr>
      <w:color w:val="E14934" w:themeColor="accent1"/>
      <w:sz w:val="22"/>
    </w:rPr>
  </w:style>
  <w:style w:type="paragraph" w:styleId="Salutation">
    <w:name w:val="Salutation"/>
    <w:basedOn w:val="Normal"/>
    <w:next w:val="Normal"/>
    <w:link w:val="SalutationChar"/>
    <w:uiPriority w:val="4"/>
    <w:semiHidden/>
    <w:unhideWhenUsed/>
    <w:qFormat/>
    <w:pPr>
      <w:spacing w:before="800" w:after="580" w:line="240" w:lineRule="auto"/>
    </w:pPr>
  </w:style>
  <w:style w:type="character" w:customStyle="1" w:styleId="SalutationChar">
    <w:name w:val="Salutation Char"/>
    <w:basedOn w:val="DefaultParagraphFont"/>
    <w:link w:val="Salutation"/>
    <w:uiPriority w:val="4"/>
    <w:semiHidden/>
  </w:style>
  <w:style w:type="paragraph" w:styleId="Closing">
    <w:name w:val="Closing"/>
    <w:basedOn w:val="Normal"/>
    <w:link w:val="ClosingChar"/>
    <w:uiPriority w:val="5"/>
    <w:semiHidden/>
    <w:unhideWhenUsed/>
    <w:qFormat/>
    <w:pPr>
      <w:spacing w:before="720" w:after="0" w:line="240" w:lineRule="auto"/>
    </w:pPr>
  </w:style>
  <w:style w:type="character" w:customStyle="1" w:styleId="ClosingChar">
    <w:name w:val="Closing Char"/>
    <w:basedOn w:val="DefaultParagraphFont"/>
    <w:link w:val="Closing"/>
    <w:uiPriority w:val="5"/>
    <w:semiHidden/>
  </w:style>
  <w:style w:type="paragraph" w:styleId="Signature">
    <w:name w:val="Signature"/>
    <w:basedOn w:val="Normal"/>
    <w:link w:val="SignatureChar"/>
    <w:uiPriority w:val="6"/>
    <w:semiHidden/>
    <w:unhideWhenUsed/>
    <w:qFormat/>
    <w:pPr>
      <w:spacing w:before="720" w:after="280" w:line="240" w:lineRule="auto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  <w:rPr>
      <w:rFonts w:ascii="Garamond" w:hAnsi="Garamond"/>
      <w:color w:val="7F7F7F" w:themeColor="text1" w:themeTint="80"/>
      <w:sz w:val="20"/>
    </w:rPr>
  </w:style>
  <w:style w:type="paragraph" w:customStyle="1" w:styleId="CompanyName">
    <w:name w:val="Company Name"/>
    <w:basedOn w:val="Normal"/>
    <w:next w:val="Normal"/>
    <w:uiPriority w:val="2"/>
    <w:qFormat/>
    <w:pPr>
      <w:spacing w:after="120" w:line="240" w:lineRule="auto"/>
    </w:pPr>
    <w:rPr>
      <w:rFonts w:ascii="Garamond" w:hAnsi="Garamond"/>
      <w:color w:val="B42C1A" w:themeColor="accent1" w:themeShade="BF"/>
      <w:sz w:val="56"/>
    </w:rPr>
  </w:style>
  <w:style w:type="character" w:customStyle="1" w:styleId="HeaderChar">
    <w:name w:val="Header Char"/>
    <w:basedOn w:val="DefaultParagraphFont"/>
    <w:link w:val="Header"/>
    <w:uiPriority w:val="99"/>
    <w:rPr>
      <w:rFonts w:ascii="Garamond" w:hAnsi="Garamond"/>
      <w:color w:val="7F7F7F" w:themeColor="text1" w:themeTint="80"/>
      <w:sz w:val="20"/>
    </w:rPr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  <w:rPr>
      <w:rFonts w:ascii="Garamond" w:hAnsi="Garamond"/>
      <w:caps/>
      <w:color w:val="E14934" w:themeColor="accent1"/>
      <w:sz w:val="18"/>
    </w:rPr>
  </w:style>
  <w:style w:type="character" w:customStyle="1" w:styleId="FooterChar">
    <w:name w:val="Footer Char"/>
    <w:basedOn w:val="DefaultParagraphFont"/>
    <w:link w:val="Footer"/>
    <w:uiPriority w:val="99"/>
    <w:rPr>
      <w:rFonts w:ascii="Garamond" w:hAnsi="Garamond"/>
      <w:caps/>
      <w:color w:val="E14934" w:themeColor="accent1"/>
      <w:sz w:val="1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Pr>
      <w:b w:val="0"/>
      <w:i w:val="0"/>
      <w:iCs/>
      <w:color w:val="000000" w:themeColor="text1"/>
    </w:rPr>
  </w:style>
  <w:style w:type="character" w:customStyle="1" w:styleId="SignatureChar">
    <w:name w:val="Signature Char"/>
    <w:basedOn w:val="DefaultParagraphFont"/>
    <w:link w:val="Signature"/>
    <w:uiPriority w:val="6"/>
    <w:semiHidden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33333" w:themeColor="text2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cstheme="majorBidi"/>
      <w:color w:val="333333" w:themeColor="text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B42C1A" w:themeColor="accent1" w:themeShade="BF"/>
      <w:sz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cstheme="majorBidi"/>
      <w:iCs/>
      <w:color w:val="595959" w:themeColor="text1" w:themeTint="A6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olor w:val="333333" w:themeColor="tex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cstheme="majorBidi"/>
      <w:color w:val="B42C1A" w:themeColor="accent1" w:themeShade="BF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Cs/>
      <w:color w:val="333333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B42C1A" w:themeColor="accent1" w:themeShade="BF"/>
        <w:bottom w:val="single" w:sz="4" w:space="10" w:color="B42C1A" w:themeColor="accent1" w:themeShade="BF"/>
      </w:pBdr>
      <w:spacing w:before="360" w:after="360"/>
    </w:pPr>
    <w:rPr>
      <w:i/>
      <w:iCs/>
      <w:color w:val="B42C1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B42C1A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A0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2021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2AEC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F9783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unhideWhenUsed/>
    <w:qFormat/>
    <w:rsid w:val="006D2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4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benitz@maricopahousing.org" TargetMode="External"/><Relationship Id="rId13" Type="http://schemas.openxmlformats.org/officeDocument/2006/relationships/hyperlink" Target="mailto:ports@maricopahousing.org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k.triolo@maricopahousing.org" TargetMode="External"/><Relationship Id="rId12" Type="http://schemas.openxmlformats.org/officeDocument/2006/relationships/hyperlink" Target="mailto:j.owens@maricopahousing.org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c.chancellor@maricopahousing.org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maricopahousing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.luevano@maricopaohusing.org" TargetMode="External"/><Relationship Id="rId10" Type="http://schemas.openxmlformats.org/officeDocument/2006/relationships/hyperlink" Target="mailto:info@maricopahousing.org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a.hernandez@maricopahousing.org" TargetMode="External"/><Relationship Id="rId14" Type="http://schemas.openxmlformats.org/officeDocument/2006/relationships/hyperlink" Target="mailto:t.dean@maricopahousing.org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.bojorquez\AppData\Roaming\Microsoft\Templates\Company%20memo.dotx" TargetMode="External"/></Relationships>
</file>

<file path=word/theme/theme1.xml><?xml version="1.0" encoding="utf-8"?>
<a:theme xmlns:a="http://schemas.openxmlformats.org/drawingml/2006/main" name="Office Theme">
  <a:themeElements>
    <a:clrScheme name="Custom 87">
      <a:dk1>
        <a:sysClr val="windowText" lastClr="000000"/>
      </a:dk1>
      <a:lt1>
        <a:sysClr val="window" lastClr="FFFFFF"/>
      </a:lt1>
      <a:dk2>
        <a:srgbClr val="333333"/>
      </a:dk2>
      <a:lt2>
        <a:srgbClr val="CCCCCC"/>
      </a:lt2>
      <a:accent1>
        <a:srgbClr val="E14934"/>
      </a:accent1>
      <a:accent2>
        <a:srgbClr val="F0AA59"/>
      </a:accent2>
      <a:accent3>
        <a:srgbClr val="E8DEA7"/>
      </a:accent3>
      <a:accent4>
        <a:srgbClr val="B3D192"/>
      </a:accent4>
      <a:accent5>
        <a:srgbClr val="77D1BF"/>
      </a:accent5>
      <a:accent6>
        <a:srgbClr val="67B4C7"/>
      </a:accent6>
      <a:hlink>
        <a:srgbClr val="0563C1"/>
      </a:hlink>
      <a:folHlink>
        <a:srgbClr val="954F72"/>
      </a:folHlink>
    </a:clrScheme>
    <a:fontScheme name="Custom 100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Company memo.dotx</Template>
  <TotalTime>35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Jenese Bojorquez</dc:creator>
  <cp:keywords/>
  <dc:description/>
  <cp:lastModifiedBy>Rosha Whitaker</cp:lastModifiedBy>
  <cp:revision>2</cp:revision>
  <cp:lastPrinted>2026-02-02T18:59:00Z</cp:lastPrinted>
  <dcterms:created xsi:type="dcterms:W3CDTF">2026-08-03T20:29:00Z</dcterms:created>
  <dcterms:modified xsi:type="dcterms:W3CDTF">2026-08-03T20:29:00Z</dcterms:modified>
</cp:coreProperties>
</file>